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04F" w:rsidRPr="00AB5566" w:rsidRDefault="007A604F" w:rsidP="00AB5566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B5566">
        <w:rPr>
          <w:rFonts w:ascii="Times New Roman" w:hAnsi="Times New Roman"/>
          <w:b/>
          <w:bCs/>
          <w:sz w:val="24"/>
          <w:szCs w:val="24"/>
        </w:rPr>
        <w:t>Программа развития социальной активности обучающихся начальных классов «Орлята России»</w:t>
      </w:r>
    </w:p>
    <w:p w:rsidR="007A604F" w:rsidRPr="007D51CB" w:rsidRDefault="007A604F" w:rsidP="007D51CB">
      <w:pPr>
        <w:jc w:val="both"/>
        <w:rPr>
          <w:rFonts w:ascii="Times New Roman" w:hAnsi="Times New Roman"/>
          <w:sz w:val="24"/>
          <w:szCs w:val="24"/>
        </w:rPr>
      </w:pPr>
      <w:r w:rsidRPr="007D51CB">
        <w:rPr>
          <w:rFonts w:ascii="Times New Roman" w:hAnsi="Times New Roman"/>
          <w:sz w:val="24"/>
          <w:szCs w:val="24"/>
        </w:rPr>
        <w:t xml:space="preserve">Программа «Орлята России» – уникальный проект, направленный на развитие социальной активности школьников младших классов.Участниками программы «Орлята России» становятся не только дети, но и педагоги, родители, </w:t>
      </w:r>
      <w:r w:rsidRPr="00AB5566">
        <w:rPr>
          <w:rFonts w:ascii="Times New Roman" w:hAnsi="Times New Roman"/>
          <w:sz w:val="24"/>
          <w:szCs w:val="24"/>
        </w:rPr>
        <w:t>старшеклассники</w:t>
      </w:r>
      <w:r w:rsidRPr="007D51CB">
        <w:rPr>
          <w:rFonts w:ascii="Times New Roman" w:hAnsi="Times New Roman"/>
          <w:sz w:val="24"/>
          <w:szCs w:val="24"/>
        </w:rPr>
        <w:t>-наставники из старших классов. В содружестве и сотворчестве ребята и взрослые проходят образовательные треки, участвуют в коллективных творческих делах, получая уникальный опыт командной работы.</w:t>
      </w:r>
    </w:p>
    <w:p w:rsidR="007A604F" w:rsidRPr="00AB5566" w:rsidRDefault="007A604F" w:rsidP="00EB785F">
      <w:pPr>
        <w:jc w:val="both"/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sz w:val="24"/>
          <w:szCs w:val="24"/>
        </w:rPr>
        <w:t>Программа «Орлята России» – это открытое сообщество единомышленников, которое живёт под девизом «Учимся, растём, мечтаем вместе!». Участие классного коллектива в программе «Орлята России» способствует формированию сплоченного коллектива, основанного на принципах взаимного уважения и включенности каждого его участника в совместную деятельность, направленную на позитивные преобразования окружающего мира.</w:t>
      </w:r>
    </w:p>
    <w:p w:rsidR="007A604F" w:rsidRPr="00AB5566" w:rsidRDefault="007A604F" w:rsidP="00757572">
      <w:pPr>
        <w:rPr>
          <w:rFonts w:ascii="Times New Roman" w:hAnsi="Times New Roman"/>
          <w:b/>
          <w:bCs/>
          <w:sz w:val="24"/>
          <w:szCs w:val="24"/>
        </w:rPr>
      </w:pPr>
      <w:r w:rsidRPr="00AB5566">
        <w:rPr>
          <w:rFonts w:ascii="Times New Roman" w:hAnsi="Times New Roman"/>
          <w:b/>
          <w:bCs/>
          <w:sz w:val="24"/>
          <w:szCs w:val="24"/>
        </w:rPr>
        <w:t>МИССИЯ ПРОГРАММЫ</w:t>
      </w:r>
    </w:p>
    <w:p w:rsidR="007A604F" w:rsidRPr="00AB5566" w:rsidRDefault="007A604F" w:rsidP="00757572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sz w:val="24"/>
          <w:szCs w:val="24"/>
        </w:rPr>
        <w:t>Воспитание достойных граждан Отечества.</w:t>
      </w:r>
    </w:p>
    <w:p w:rsidR="007A604F" w:rsidRPr="00AB5566" w:rsidRDefault="007A604F" w:rsidP="00757572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sz w:val="24"/>
          <w:szCs w:val="24"/>
        </w:rPr>
        <w:t>Раскрытие способностей и талантов каждого ребенка.</w:t>
      </w:r>
    </w:p>
    <w:p w:rsidR="007A604F" w:rsidRPr="00AB5566" w:rsidRDefault="007A604F" w:rsidP="00757572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sz w:val="24"/>
          <w:szCs w:val="24"/>
        </w:rPr>
        <w:t>Создание атмосферы дружбы, творчества и доверия.</w:t>
      </w:r>
    </w:p>
    <w:p w:rsidR="007A604F" w:rsidRPr="00AB5566" w:rsidRDefault="007A604F" w:rsidP="00D47D35">
      <w:pPr>
        <w:rPr>
          <w:rFonts w:ascii="Times New Roman" w:hAnsi="Times New Roman"/>
          <w:b/>
          <w:bCs/>
          <w:sz w:val="24"/>
          <w:szCs w:val="24"/>
        </w:rPr>
      </w:pPr>
      <w:r w:rsidRPr="00AB5566">
        <w:rPr>
          <w:rFonts w:ascii="Times New Roman" w:hAnsi="Times New Roman"/>
          <w:b/>
          <w:bCs/>
          <w:sz w:val="24"/>
          <w:szCs w:val="24"/>
        </w:rPr>
        <w:t>ПРОГРАММА «ОРЛЯТА РОССИИ» - ЭТО:</w:t>
      </w:r>
    </w:p>
    <w:p w:rsidR="007A604F" w:rsidRPr="00AB5566" w:rsidRDefault="007A604F" w:rsidP="00760BF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b/>
          <w:bCs/>
          <w:sz w:val="24"/>
          <w:szCs w:val="24"/>
        </w:rPr>
        <w:t>программа внеурочной деятельности,</w:t>
      </w:r>
      <w:r w:rsidRPr="00AB5566">
        <w:rPr>
          <w:rFonts w:ascii="Times New Roman" w:hAnsi="Times New Roman"/>
          <w:sz w:val="24"/>
          <w:szCs w:val="24"/>
        </w:rPr>
        <w:t>разработанная методистами ВДЦ «Орлёнок». Она включает себя серию коллективных творческих дел по 7 трекам: Лидер, Эрудит, Спортсмен, Эколог, Мастер, Доброволец и Хранитель исторической памяти. Все занятия направлены на формирование гармонично развитой личности, развитие лидерских и организаторских способностей, формирование у младших школьников социально-значимых ценностей: Родина, Семья, Команда, Здоровье, Природа и Познание.</w:t>
      </w:r>
    </w:p>
    <w:p w:rsidR="007A604F" w:rsidRPr="00AB5566" w:rsidRDefault="007A604F" w:rsidP="00760BF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b/>
          <w:bCs/>
          <w:sz w:val="24"/>
          <w:szCs w:val="24"/>
        </w:rPr>
        <w:t xml:space="preserve">курсы повышения квалификации </w:t>
      </w:r>
      <w:r w:rsidRPr="00AB5566">
        <w:rPr>
          <w:rFonts w:ascii="Times New Roman" w:hAnsi="Times New Roman"/>
          <w:sz w:val="24"/>
          <w:szCs w:val="24"/>
        </w:rPr>
        <w:t>для педагогов начальных классовпо подготовке к реализации программы «Орлята России»: дистанционный курс и очно-заочные курсы на базе ВДЦ «Орлёнок».</w:t>
      </w:r>
    </w:p>
    <w:p w:rsidR="007A604F" w:rsidRPr="00AB5566" w:rsidRDefault="007A604F" w:rsidP="00760BF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b/>
          <w:bCs/>
          <w:sz w:val="24"/>
          <w:szCs w:val="24"/>
        </w:rPr>
        <w:t xml:space="preserve">летняя кампания лагерей по программе «Содружество Орлят России»: </w:t>
      </w:r>
      <w:r w:rsidRPr="00AB5566">
        <w:rPr>
          <w:rFonts w:ascii="Times New Roman" w:hAnsi="Times New Roman"/>
          <w:sz w:val="24"/>
          <w:szCs w:val="24"/>
        </w:rPr>
        <w:t>пришкольные смены для учеников 1-2 классов, региональные смены для учеников 3-4 классов, федеральные смены на базе ВДЦ «Орлёнок», ВДЦ «Океан» и ВДЦ «Алые паруса» для классов-победителей конкурсного отбора из числа учеников 4 классов.</w:t>
      </w:r>
    </w:p>
    <w:p w:rsidR="007A604F" w:rsidRPr="00AB5566" w:rsidRDefault="007A604F" w:rsidP="00226E8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b/>
          <w:bCs/>
          <w:sz w:val="24"/>
          <w:szCs w:val="24"/>
        </w:rPr>
        <w:t>комплекс событий</w:t>
      </w:r>
      <w:r w:rsidRPr="00AB5566">
        <w:rPr>
          <w:rFonts w:ascii="Times New Roman" w:hAnsi="Times New Roman"/>
          <w:sz w:val="24"/>
          <w:szCs w:val="24"/>
        </w:rPr>
        <w:t xml:space="preserve"> регионального и федерального уровня, направленных на методическую, организационную и информационную поддержку участников: итоговые события по трекам программы, форум учителей начальных классов, образовательные семинары и интенсивы в очном и онлайн-форматах.</w:t>
      </w:r>
    </w:p>
    <w:p w:rsidR="007A604F" w:rsidRPr="00AB5566" w:rsidRDefault="007A604F" w:rsidP="00AB5566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B5566">
        <w:rPr>
          <w:rFonts w:ascii="Times New Roman" w:hAnsi="Times New Roman"/>
          <w:b/>
          <w:bCs/>
          <w:sz w:val="24"/>
          <w:szCs w:val="24"/>
        </w:rPr>
        <w:t>КАКУЮ ПОЛЬЗУ ПРИНОСИТ УЧАСТНИКАМ ПРОГРАММА«ОРЛЯТА РОССИИ»?</w:t>
      </w:r>
    </w:p>
    <w:p w:rsidR="007A604F" w:rsidRPr="00AB5566" w:rsidRDefault="007A604F" w:rsidP="00757572">
      <w:pPr>
        <w:rPr>
          <w:rFonts w:ascii="Times New Roman" w:hAnsi="Times New Roman"/>
          <w:b/>
          <w:bCs/>
          <w:sz w:val="24"/>
          <w:szCs w:val="24"/>
        </w:rPr>
      </w:pPr>
      <w:r w:rsidRPr="00AB5566">
        <w:rPr>
          <w:rFonts w:ascii="Times New Roman" w:hAnsi="Times New Roman"/>
          <w:b/>
          <w:bCs/>
          <w:sz w:val="24"/>
          <w:szCs w:val="24"/>
        </w:rPr>
        <w:t>Детям:</w:t>
      </w:r>
    </w:p>
    <w:p w:rsidR="007A604F" w:rsidRPr="00AB5566" w:rsidRDefault="007A604F" w:rsidP="00757572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sz w:val="24"/>
          <w:szCs w:val="24"/>
        </w:rPr>
        <w:t>создаёт пространство развития;</w:t>
      </w:r>
    </w:p>
    <w:p w:rsidR="007A604F" w:rsidRPr="00AB5566" w:rsidRDefault="007A604F" w:rsidP="00757572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sz w:val="24"/>
          <w:szCs w:val="24"/>
        </w:rPr>
        <w:t>формирует личность;</w:t>
      </w:r>
    </w:p>
    <w:p w:rsidR="007A604F" w:rsidRPr="00AB5566" w:rsidRDefault="007A604F" w:rsidP="00757572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sz w:val="24"/>
          <w:szCs w:val="24"/>
        </w:rPr>
        <w:t>учит верить в себя и свои силы;</w:t>
      </w:r>
    </w:p>
    <w:p w:rsidR="007A604F" w:rsidRPr="00AB5566" w:rsidRDefault="007A604F" w:rsidP="00757572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sz w:val="24"/>
          <w:szCs w:val="24"/>
        </w:rPr>
        <w:t>готовит к жизни в обществе.</w:t>
      </w:r>
    </w:p>
    <w:p w:rsidR="007A604F" w:rsidRPr="00AB5566" w:rsidRDefault="007A604F" w:rsidP="00D47D35">
      <w:pPr>
        <w:rPr>
          <w:rFonts w:ascii="Times New Roman" w:hAnsi="Times New Roman"/>
          <w:b/>
          <w:bCs/>
          <w:sz w:val="24"/>
          <w:szCs w:val="24"/>
        </w:rPr>
      </w:pPr>
      <w:r w:rsidRPr="00AB5566">
        <w:rPr>
          <w:rFonts w:ascii="Times New Roman" w:hAnsi="Times New Roman"/>
          <w:b/>
          <w:bCs/>
          <w:sz w:val="24"/>
          <w:szCs w:val="24"/>
        </w:rPr>
        <w:t>Родителям:</w:t>
      </w:r>
    </w:p>
    <w:p w:rsidR="007A604F" w:rsidRPr="00AB5566" w:rsidRDefault="007A604F" w:rsidP="00D47D35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sz w:val="24"/>
          <w:szCs w:val="24"/>
        </w:rPr>
        <w:t>делает общение с детьми интересным;</w:t>
      </w:r>
    </w:p>
    <w:p w:rsidR="007A604F" w:rsidRPr="00AB5566" w:rsidRDefault="007A604F" w:rsidP="00D47D35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sz w:val="24"/>
          <w:szCs w:val="24"/>
        </w:rPr>
        <w:t>позволяет стать частью единой команды взрослых и детей;</w:t>
      </w:r>
    </w:p>
    <w:p w:rsidR="007A604F" w:rsidRPr="00AB5566" w:rsidRDefault="007A604F" w:rsidP="00D47D35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sz w:val="24"/>
          <w:szCs w:val="24"/>
        </w:rPr>
        <w:t>открывает простор для совместного творчества с детьми;</w:t>
      </w:r>
    </w:p>
    <w:p w:rsidR="007A604F" w:rsidRPr="00AB5566" w:rsidRDefault="007A604F" w:rsidP="00757572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sz w:val="24"/>
          <w:szCs w:val="24"/>
        </w:rPr>
        <w:t>помогает увидеть и раскрыть таланты своего ребёнка.</w:t>
      </w:r>
    </w:p>
    <w:p w:rsidR="007A604F" w:rsidRPr="00AB5566" w:rsidRDefault="007A604F" w:rsidP="00757572">
      <w:pPr>
        <w:rPr>
          <w:rFonts w:ascii="Times New Roman" w:hAnsi="Times New Roman"/>
          <w:b/>
          <w:bCs/>
          <w:sz w:val="24"/>
          <w:szCs w:val="24"/>
        </w:rPr>
      </w:pPr>
      <w:r w:rsidRPr="00AB5566">
        <w:rPr>
          <w:rFonts w:ascii="Times New Roman" w:hAnsi="Times New Roman"/>
          <w:b/>
          <w:bCs/>
          <w:sz w:val="24"/>
          <w:szCs w:val="24"/>
        </w:rPr>
        <w:t>РОЛЬ РОДИТЕЛЕЙВ ПРОГРАММЕ «ОРЛЯТА РОССИИ»</w:t>
      </w:r>
    </w:p>
    <w:p w:rsidR="007A604F" w:rsidRPr="00AB5566" w:rsidRDefault="007A604F" w:rsidP="00AA6317">
      <w:pPr>
        <w:jc w:val="both"/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sz w:val="24"/>
          <w:szCs w:val="24"/>
        </w:rPr>
        <w:t>Родители – являются активными участниками и значимыми действующими лицами при реализациипрограммы. Сотворчество детей и родителей создает как в семье, так и в школе тёплую атмосферу взаимопонимания, взаимодоверия и взаимопомощи.</w:t>
      </w:r>
    </w:p>
    <w:p w:rsidR="007A604F" w:rsidRPr="00AB5566" w:rsidRDefault="007A604F" w:rsidP="00757572">
      <w:pPr>
        <w:rPr>
          <w:rFonts w:ascii="Times New Roman" w:hAnsi="Times New Roman"/>
          <w:b/>
          <w:bCs/>
          <w:sz w:val="24"/>
          <w:szCs w:val="24"/>
        </w:rPr>
      </w:pPr>
      <w:r w:rsidRPr="00AB5566">
        <w:rPr>
          <w:rFonts w:ascii="Times New Roman" w:hAnsi="Times New Roman"/>
          <w:b/>
          <w:bCs/>
          <w:sz w:val="24"/>
          <w:szCs w:val="24"/>
        </w:rPr>
        <w:t>Этапы включения родителя в реализацию программы:</w:t>
      </w:r>
    </w:p>
    <w:p w:rsidR="007A604F" w:rsidRPr="00AB5566" w:rsidRDefault="007A604F" w:rsidP="00581EED">
      <w:pPr>
        <w:jc w:val="both"/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sz w:val="24"/>
          <w:szCs w:val="24"/>
        </w:rPr>
        <w:t>1. совместное с учителем принятие решения об участии в программе;</w:t>
      </w:r>
    </w:p>
    <w:p w:rsidR="007A604F" w:rsidRPr="00AB5566" w:rsidRDefault="007A604F" w:rsidP="00581EED">
      <w:pPr>
        <w:jc w:val="both"/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sz w:val="24"/>
          <w:szCs w:val="24"/>
        </w:rPr>
        <w:t>2. поддержка и настрой своего ребёнка на активноеучастие в программе совместно с классом;</w:t>
      </w:r>
    </w:p>
    <w:p w:rsidR="007A604F" w:rsidRPr="00AB5566" w:rsidRDefault="007A604F" w:rsidP="00581EED">
      <w:pPr>
        <w:jc w:val="both"/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sz w:val="24"/>
          <w:szCs w:val="24"/>
        </w:rPr>
        <w:t>3. участие в определённых делах треков программы(выходы на природу, соревнования, родительскиесобрания, экскурсии и многое другое);</w:t>
      </w:r>
    </w:p>
    <w:p w:rsidR="007A604F" w:rsidRPr="00AB5566" w:rsidRDefault="007A604F" w:rsidP="00581EED">
      <w:pPr>
        <w:jc w:val="both"/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sz w:val="24"/>
          <w:szCs w:val="24"/>
        </w:rPr>
        <w:t>4. взаимодействие с учителем в вопросах воспитаниясвоего ребёнка.</w:t>
      </w:r>
    </w:p>
    <w:p w:rsidR="007A604F" w:rsidRDefault="007A604F" w:rsidP="00B16B95">
      <w:pPr>
        <w:jc w:val="both"/>
        <w:rPr>
          <w:rFonts w:ascii="Times New Roman" w:hAnsi="Times New Roman"/>
          <w:sz w:val="24"/>
          <w:szCs w:val="24"/>
        </w:rPr>
      </w:pPr>
    </w:p>
    <w:p w:rsidR="007A604F" w:rsidRPr="00AB5566" w:rsidRDefault="007A604F" w:rsidP="00B16B95">
      <w:pPr>
        <w:jc w:val="both"/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sz w:val="24"/>
          <w:szCs w:val="24"/>
        </w:rPr>
        <w:t xml:space="preserve">Программа разработана в рамках реализации федерального проекта «Патриотическое воспитание граждан Российской Федерации» национального проекта «Образование», реализуется федеральным государственным бюджетным учреждением «Российский детско-юношеский центр» и федеральным государственным бюджетным образовательным учреждением «Всероссийский детский центр «Орлёнок» при поддержке Министерства просвещения Российской Федерации и Российского движения детей и молодёжи «Движение Первых». </w:t>
      </w:r>
    </w:p>
    <w:p w:rsidR="007A604F" w:rsidRPr="00AB5566" w:rsidRDefault="007A604F" w:rsidP="00B16B95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7A604F" w:rsidRDefault="007A604F" w:rsidP="00B16B95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AB5566">
        <w:rPr>
          <w:rFonts w:ascii="Times New Roman" w:hAnsi="Times New Roman"/>
          <w:b/>
          <w:bCs/>
          <w:sz w:val="24"/>
          <w:szCs w:val="24"/>
        </w:rPr>
        <w:t>ИНФОРМАЦИЯ О РЕАЛИЗАЦИИ ПРОГРАММЫ В ШКОЛЕ</w:t>
      </w:r>
      <w:r w:rsidRPr="00AB5566">
        <w:rPr>
          <w:rFonts w:ascii="Times New Roman" w:hAnsi="Times New Roman"/>
          <w:i/>
          <w:iCs/>
          <w:sz w:val="24"/>
          <w:szCs w:val="24"/>
        </w:rPr>
        <w:t>:</w:t>
      </w:r>
    </w:p>
    <w:p w:rsidR="007A604F" w:rsidRPr="00E96B21" w:rsidRDefault="007A604F" w:rsidP="00E96B21">
      <w:pPr>
        <w:pStyle w:val="NormalWeb"/>
        <w:shd w:val="clear" w:color="auto" w:fill="FFFFFF"/>
        <w:spacing w:before="0" w:beforeAutospacing="0" w:after="0" w:afterAutospacing="0"/>
        <w:jc w:val="center"/>
      </w:pPr>
      <w:r w:rsidRPr="00E96B21">
        <w:rPr>
          <w:rStyle w:val="Strong"/>
        </w:rPr>
        <w:t>«Орлята России» – уникальный проект, направленный на развитие социальной активности школьников младших классов</w:t>
      </w:r>
    </w:p>
    <w:p w:rsidR="007A604F" w:rsidRPr="00E96B21" w:rsidRDefault="007A604F" w:rsidP="00E96B21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E96B21">
        <w:t>Программа разработана в рамках реализации федерального проекта «Патриотическое воспитание граждан Российской Федерации» национального проекта «Образование» с целью удовлетворения потребностей младших школьников в социальной активности и направлена на формирование социально значимых качеств личности обучающихся и ключевых базовых ценностей: Родина, семья, природа, дружба, труд, милосердие.</w:t>
      </w:r>
    </w:p>
    <w:p w:rsidR="007A604F" w:rsidRPr="00E96B21" w:rsidRDefault="007A604F" w:rsidP="00E96B21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E96B21">
        <w:t>Проект включает в себя семь треков, которые охватывают различные аспекты обучения и развития участников. Каждый трек предлагает уникальные возможности и задачи, подходящие для разных интересов и способностей ребят.</w:t>
      </w:r>
    </w:p>
    <w:p w:rsidR="007A604F" w:rsidRPr="00E96B21" w:rsidRDefault="007A604F" w:rsidP="00E96B21">
      <w:pPr>
        <w:pStyle w:val="NormalWeb"/>
        <w:shd w:val="clear" w:color="auto" w:fill="FFFFFF"/>
        <w:spacing w:before="0" w:beforeAutospacing="0" w:after="0" w:afterAutospacing="0"/>
        <w:jc w:val="both"/>
      </w:pPr>
      <w:r w:rsidRPr="00E96B21">
        <w:rPr>
          <w:rStyle w:val="Strong"/>
        </w:rPr>
        <w:t>«Орленок-лидер»</w:t>
      </w:r>
      <w:r w:rsidRPr="00E96B21">
        <w:t> – предназначен для тех, кто стремится развивать лидерские навыки. Участники этого трека вовлечены в активности, направленные на формирование ответственности, способности к руководству и принятию решений. Они имеют возможность ознакомиться с историческими личностями, которые служили примером лидерства.</w:t>
      </w:r>
    </w:p>
    <w:p w:rsidR="007A604F" w:rsidRPr="00E96B21" w:rsidRDefault="007A604F" w:rsidP="00E96B21">
      <w:pPr>
        <w:pStyle w:val="NormalWeb"/>
        <w:shd w:val="clear" w:color="auto" w:fill="FFFFFF"/>
        <w:spacing w:before="0" w:beforeAutospacing="0" w:after="0" w:afterAutospacing="0"/>
        <w:jc w:val="both"/>
      </w:pPr>
      <w:r w:rsidRPr="00E96B21">
        <w:rPr>
          <w:rStyle w:val="Strong"/>
        </w:rPr>
        <w:t>«Орленок-мастер»</w:t>
      </w:r>
      <w:r w:rsidRPr="00E96B21">
        <w:t> – предоставляет возможность учащимся расширить свои знания и развить интеллектуальные способности. В рамках этого трека проводятся интересные уроки, интеллектуальные игры и конкурсы, а также организовано посещение музеев и культурных мероприятий.</w:t>
      </w:r>
    </w:p>
    <w:p w:rsidR="007A604F" w:rsidRPr="00E96B21" w:rsidRDefault="007A604F" w:rsidP="00E96B21">
      <w:pPr>
        <w:pStyle w:val="NormalWeb"/>
        <w:shd w:val="clear" w:color="auto" w:fill="FFFFFF"/>
        <w:spacing w:before="0" w:beforeAutospacing="0" w:after="0" w:afterAutospacing="0"/>
        <w:jc w:val="both"/>
      </w:pPr>
      <w:r w:rsidRPr="00E96B21">
        <w:rPr>
          <w:rStyle w:val="Strong"/>
        </w:rPr>
        <w:t>«Орленок-эколог»</w:t>
      </w:r>
      <w:r w:rsidRPr="00E96B21">
        <w:t> – направлен на воспитание экологической осознанности и ответственности. Участники изучают принципы устойчивого развития, проводят экологические исследования и участвуют в природоохранительных акциях.</w:t>
      </w:r>
    </w:p>
    <w:p w:rsidR="007A604F" w:rsidRPr="00E96B21" w:rsidRDefault="007A604F" w:rsidP="00E96B21">
      <w:pPr>
        <w:pStyle w:val="NormalWeb"/>
        <w:shd w:val="clear" w:color="auto" w:fill="FFFFFF"/>
        <w:spacing w:before="0" w:beforeAutospacing="0" w:after="0" w:afterAutospacing="0"/>
        <w:jc w:val="both"/>
      </w:pPr>
      <w:r w:rsidRPr="00E96B21">
        <w:rPr>
          <w:rStyle w:val="Strong"/>
        </w:rPr>
        <w:t>«Орленок-хранитель»</w:t>
      </w:r>
      <w:r w:rsidRPr="00E96B21">
        <w:t> – посвящен сохранению исторического наследия и культурного наследия России. Учащиеся изучают исторические события, посещают музеи и памятники, а также принимают участие в патриотических мероприятиях.</w:t>
      </w:r>
    </w:p>
    <w:p w:rsidR="007A604F" w:rsidRPr="00E96B21" w:rsidRDefault="007A604F" w:rsidP="00E96B21">
      <w:pPr>
        <w:pStyle w:val="NormalWeb"/>
        <w:shd w:val="clear" w:color="auto" w:fill="FFFFFF"/>
        <w:spacing w:before="0" w:beforeAutospacing="0" w:after="0" w:afterAutospacing="0"/>
        <w:jc w:val="both"/>
      </w:pPr>
      <w:r w:rsidRPr="00E96B21">
        <w:rPr>
          <w:rStyle w:val="Strong"/>
        </w:rPr>
        <w:t>«Орленок-эрудит»</w:t>
      </w:r>
      <w:r w:rsidRPr="00E96B21">
        <w:t> – предоставляет возможность учащимся расширить свои знания и развить интеллектуальные способности. В рамках этого трека проводятся интересные уроки, интеллектуальные игры и конкурсы, а также организовано посещение музеев и культурных мероприятий.</w:t>
      </w:r>
    </w:p>
    <w:p w:rsidR="007A604F" w:rsidRPr="00E96B21" w:rsidRDefault="007A604F" w:rsidP="00E96B21">
      <w:pPr>
        <w:pStyle w:val="NormalWeb"/>
        <w:shd w:val="clear" w:color="auto" w:fill="FFFFFF"/>
        <w:spacing w:before="0" w:beforeAutospacing="0" w:after="0" w:afterAutospacing="0"/>
        <w:jc w:val="both"/>
      </w:pPr>
      <w:r w:rsidRPr="00E96B21">
        <w:rPr>
          <w:rStyle w:val="Strong"/>
        </w:rPr>
        <w:t>«Орленок-доброволец»</w:t>
      </w:r>
      <w:r w:rsidRPr="00E96B21">
        <w:t> – призван воспитывать у учащихся гражданскую позицию и чувство социальной ответственности. Участники имеют возможность быть вовлеченными в благотворительные акции, оказывать помощь нуждающимся и участвовать в экологических проектах.</w:t>
      </w:r>
    </w:p>
    <w:p w:rsidR="007A604F" w:rsidRPr="00E96B21" w:rsidRDefault="007A604F" w:rsidP="00E96B21">
      <w:pPr>
        <w:pStyle w:val="NormalWeb"/>
        <w:shd w:val="clear" w:color="auto" w:fill="FFFFFF"/>
        <w:spacing w:before="0" w:beforeAutospacing="0" w:after="0" w:afterAutospacing="0"/>
        <w:jc w:val="both"/>
      </w:pPr>
      <w:r w:rsidRPr="00E96B21">
        <w:rPr>
          <w:rStyle w:val="Strong"/>
        </w:rPr>
        <w:t>«Орленок-спортсмен»</w:t>
      </w:r>
      <w:r w:rsidRPr="00E96B21">
        <w:t> – предложит учащимся возможность заняться физической культурой и спортом. Проводятся тренировки по различным видам спорта, организованы соревнования и мероприятия, связанные со здоровым образом жизни.</w:t>
      </w:r>
    </w:p>
    <w:p w:rsidR="007A604F" w:rsidRPr="00E96B21" w:rsidRDefault="007A604F" w:rsidP="00E96B21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E96B21">
        <w:t>Участниками программы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 </w:t>
      </w:r>
    </w:p>
    <w:p w:rsidR="007A604F" w:rsidRPr="00E96B21" w:rsidRDefault="007A604F" w:rsidP="00E96B21">
      <w:pPr>
        <w:pStyle w:val="NormalWeb"/>
        <w:shd w:val="clear" w:color="auto" w:fill="FFFFFF"/>
        <w:spacing w:before="0" w:beforeAutospacing="0" w:after="0" w:afterAutospacing="0"/>
        <w:jc w:val="center"/>
      </w:pPr>
      <w:hyperlink r:id="rId5" w:history="1">
        <w:r w:rsidRPr="00E96B21">
          <w:rPr>
            <w:rStyle w:val="Strong"/>
          </w:rPr>
          <w:t>Программа развития социальной активности обучающихся начальных классов</w:t>
        </w:r>
      </w:hyperlink>
    </w:p>
    <w:p w:rsidR="007A604F" w:rsidRPr="00E96B21" w:rsidRDefault="007A604F" w:rsidP="00E96B21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E96B21">
        <w:t xml:space="preserve">В нашей школе в этом учебном году реализуется проект «Орлята России», и </w:t>
      </w:r>
      <w:r>
        <w:t>32</w:t>
      </w:r>
      <w:r w:rsidRPr="00E96B21">
        <w:t xml:space="preserve"> учащихся </w:t>
      </w:r>
      <w:r>
        <w:t>2</w:t>
      </w:r>
      <w:r w:rsidRPr="00E96B21">
        <w:t xml:space="preserve"> – 4-х классов стали полноценными участниками этого проекта. В торжественной атмосфере ребятам были вручены удостоверения и значки, которые теперь они с гордостью носят с собой на занятия. </w:t>
      </w:r>
    </w:p>
    <w:p w:rsidR="007A604F" w:rsidRPr="00E96B21" w:rsidRDefault="007A604F" w:rsidP="00E96B21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E96B21">
        <w:t>Вместе со своими классными руководителями ребята уже реализовали два трека и сейчас участвуют в треке «Орлёнок – Мастер». </w:t>
      </w:r>
    </w:p>
    <w:p w:rsidR="007A604F" w:rsidRPr="00E96B21" w:rsidRDefault="007A604F" w:rsidP="00E96B21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E96B21">
        <w:t>Реализация воспитательного проекта «Орлята России» в нашей школе открыла новые горизонты развития молодых патриотов. Учащиеся получат возможность раскрыть свой потенциал, приобрести ценные знания и опыт, а также стать активными участниками общества. </w:t>
      </w:r>
    </w:p>
    <w:p w:rsidR="007A604F" w:rsidRPr="00E96B21" w:rsidRDefault="007A604F" w:rsidP="00E96B21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E96B21">
        <w:t>Этот проект способствует формированию ответственных граждан и готовит молодежь к будущему.</w:t>
      </w:r>
    </w:p>
    <w:p w:rsidR="007A604F" w:rsidRPr="00AB5566" w:rsidRDefault="007A604F" w:rsidP="00B16B95">
      <w:pPr>
        <w:jc w:val="both"/>
        <w:rPr>
          <w:rFonts w:ascii="Times New Roman" w:hAnsi="Times New Roman"/>
          <w:sz w:val="24"/>
          <w:szCs w:val="24"/>
        </w:rPr>
      </w:pPr>
    </w:p>
    <w:p w:rsidR="007A604F" w:rsidRPr="00AB5566" w:rsidRDefault="007A604F" w:rsidP="00B16B95">
      <w:pPr>
        <w:jc w:val="both"/>
        <w:rPr>
          <w:rFonts w:ascii="Times New Roman" w:hAnsi="Times New Roman"/>
          <w:sz w:val="24"/>
          <w:szCs w:val="24"/>
        </w:rPr>
      </w:pPr>
      <w:r w:rsidRPr="00AB5566">
        <w:rPr>
          <w:rFonts w:ascii="Times New Roman" w:hAnsi="Times New Roman"/>
          <w:sz w:val="24"/>
          <w:szCs w:val="24"/>
        </w:rPr>
        <w:t>Координацией программы на уровне образовательной организации занимается советник директора по воспитанию и взаимодействию с детскими общественными объединениями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5566">
        <w:rPr>
          <w:rFonts w:ascii="Times New Roman" w:hAnsi="Times New Roman"/>
          <w:i/>
          <w:iCs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Шахмина Мадина Байрамовна, 89872199177</w:t>
      </w:r>
      <w:r w:rsidRPr="00AB5566">
        <w:rPr>
          <w:rFonts w:ascii="Times New Roman" w:hAnsi="Times New Roman"/>
          <w:i/>
          <w:iCs/>
          <w:sz w:val="24"/>
          <w:szCs w:val="24"/>
        </w:rPr>
        <w:t>).</w:t>
      </w:r>
    </w:p>
    <w:p w:rsidR="007A604F" w:rsidRPr="00AB5566" w:rsidRDefault="007A604F" w:rsidP="00AB5566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B5566">
        <w:rPr>
          <w:rFonts w:ascii="Times New Roman" w:hAnsi="Times New Roman"/>
          <w:sz w:val="24"/>
          <w:szCs w:val="24"/>
        </w:rPr>
        <w:t>Классы, принимающие участие в программе «Орлята России»</w:t>
      </w:r>
      <w:r w:rsidRPr="00AB5566">
        <w:rPr>
          <w:rFonts w:ascii="Times New Roman" w:hAnsi="Times New Roman"/>
          <w:i/>
          <w:iCs/>
          <w:sz w:val="24"/>
          <w:szCs w:val="24"/>
        </w:rPr>
        <w:t>:</w:t>
      </w:r>
    </w:p>
    <w:p w:rsidR="007A604F" w:rsidRDefault="007A604F" w:rsidP="00B16B95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AB5566"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i/>
          <w:iCs/>
          <w:sz w:val="24"/>
          <w:szCs w:val="24"/>
        </w:rPr>
        <w:t>1 класс</w:t>
      </w:r>
      <w:r w:rsidRPr="00AB5566"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Ахметзянова Эндже Талгатовна.</w:t>
      </w:r>
    </w:p>
    <w:p w:rsidR="007A604F" w:rsidRDefault="007A604F" w:rsidP="00B16B95">
      <w:pPr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- 2 класс, Шахмина Мадина Байрамовна</w:t>
      </w:r>
      <w:r w:rsidRPr="00AB5566">
        <w:rPr>
          <w:rFonts w:ascii="Times New Roman" w:hAnsi="Times New Roman"/>
          <w:i/>
          <w:iCs/>
          <w:sz w:val="24"/>
          <w:szCs w:val="24"/>
        </w:rPr>
        <w:t>.</w:t>
      </w:r>
    </w:p>
    <w:p w:rsidR="007A604F" w:rsidRDefault="007A604F" w:rsidP="00B16B95">
      <w:pPr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- 3 класс, Яковлева Аделина Альбертовна.</w:t>
      </w:r>
    </w:p>
    <w:p w:rsidR="007A604F" w:rsidRPr="00AB5566" w:rsidRDefault="007A604F" w:rsidP="00B16B95">
      <w:pPr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-4 класс, Хабирзянова Глюса Амировна.</w:t>
      </w:r>
    </w:p>
    <w:p w:rsidR="007A604F" w:rsidRPr="00AB5566" w:rsidRDefault="007A604F" w:rsidP="00B16B95">
      <w:pPr>
        <w:jc w:val="both"/>
        <w:rPr>
          <w:rFonts w:ascii="Times New Roman" w:hAnsi="Times New Roman"/>
          <w:sz w:val="24"/>
          <w:szCs w:val="24"/>
        </w:rPr>
      </w:pPr>
    </w:p>
    <w:p w:rsidR="007A604F" w:rsidRPr="00AB5566" w:rsidRDefault="007A604F" w:rsidP="00757572">
      <w:pPr>
        <w:rPr>
          <w:rFonts w:ascii="Times New Roman" w:hAnsi="Times New Roman"/>
          <w:b/>
          <w:bCs/>
          <w:sz w:val="24"/>
          <w:szCs w:val="24"/>
        </w:rPr>
      </w:pPr>
      <w:r w:rsidRPr="00AB5566">
        <w:rPr>
          <w:rFonts w:ascii="Times New Roman" w:hAnsi="Times New Roman"/>
          <w:b/>
          <w:bCs/>
          <w:sz w:val="24"/>
          <w:szCs w:val="24"/>
        </w:rPr>
        <w:t xml:space="preserve">ВИДЕОРОЛИКО ПРОГРАММЕ: </w:t>
      </w:r>
      <w:hyperlink r:id="rId6" w:history="1">
        <w:r w:rsidRPr="00C4727C">
          <w:rPr>
            <w:rStyle w:val="Hyperlink"/>
            <w:rFonts w:ascii="Times New Roman" w:hAnsi="Times New Roman"/>
            <w:b/>
            <w:bCs/>
            <w:sz w:val="24"/>
            <w:szCs w:val="24"/>
          </w:rPr>
          <w:t>https://disk.yandex.ru/i/tfK9v-ty0Gjv5w</w:t>
        </w:r>
      </w:hyperlink>
    </w:p>
    <w:p w:rsidR="007A604F" w:rsidRPr="00AB5566" w:rsidRDefault="007A604F" w:rsidP="00757572">
      <w:pPr>
        <w:rPr>
          <w:rFonts w:ascii="Times New Roman" w:hAnsi="Times New Roman"/>
          <w:b/>
          <w:bCs/>
          <w:sz w:val="24"/>
          <w:szCs w:val="24"/>
        </w:rPr>
      </w:pPr>
      <w:r w:rsidRPr="00AB5566">
        <w:rPr>
          <w:rFonts w:ascii="Times New Roman" w:hAnsi="Times New Roman"/>
          <w:b/>
          <w:bCs/>
          <w:sz w:val="24"/>
          <w:szCs w:val="24"/>
        </w:rPr>
        <w:t xml:space="preserve">ФОТОГРАФИИ: </w:t>
      </w:r>
      <w:hyperlink r:id="rId7" w:history="1">
        <w:r w:rsidRPr="00C4727C">
          <w:rPr>
            <w:rStyle w:val="Hyperlink"/>
            <w:rFonts w:ascii="Times New Roman" w:hAnsi="Times New Roman"/>
            <w:b/>
            <w:bCs/>
            <w:sz w:val="24"/>
            <w:szCs w:val="24"/>
          </w:rPr>
          <w:t>https://disk.yandex.ru/d/lHoRQqmnZCsDqA</w:t>
        </w:r>
      </w:hyperlink>
    </w:p>
    <w:sectPr w:rsidR="007A604F" w:rsidRPr="00AB5566" w:rsidSect="00DF7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EC51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B44CD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B6CA5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630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46E1D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4463F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1689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5046D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7A23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19E44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544198"/>
    <w:multiLevelType w:val="multilevel"/>
    <w:tmpl w:val="6DD0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BD23219"/>
    <w:multiLevelType w:val="multilevel"/>
    <w:tmpl w:val="65DC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F36AA3"/>
    <w:multiLevelType w:val="multilevel"/>
    <w:tmpl w:val="7638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F411FF"/>
    <w:multiLevelType w:val="multilevel"/>
    <w:tmpl w:val="338E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94414F"/>
    <w:multiLevelType w:val="multilevel"/>
    <w:tmpl w:val="741A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BD130D"/>
    <w:multiLevelType w:val="multilevel"/>
    <w:tmpl w:val="0206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14"/>
  </w:num>
  <w:num w:numId="4">
    <w:abstractNumId w:val="10"/>
  </w:num>
  <w:num w:numId="5">
    <w:abstractNumId w:val="15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523D"/>
    <w:rsid w:val="000C6DD8"/>
    <w:rsid w:val="0014780C"/>
    <w:rsid w:val="001B1238"/>
    <w:rsid w:val="00226E88"/>
    <w:rsid w:val="00252040"/>
    <w:rsid w:val="002B3159"/>
    <w:rsid w:val="002C59BF"/>
    <w:rsid w:val="003062A9"/>
    <w:rsid w:val="00451838"/>
    <w:rsid w:val="00462CFE"/>
    <w:rsid w:val="0047615D"/>
    <w:rsid w:val="00507BE5"/>
    <w:rsid w:val="005163EA"/>
    <w:rsid w:val="00581EED"/>
    <w:rsid w:val="005852A9"/>
    <w:rsid w:val="006921C5"/>
    <w:rsid w:val="006B283C"/>
    <w:rsid w:val="006C0558"/>
    <w:rsid w:val="007549F5"/>
    <w:rsid w:val="00757572"/>
    <w:rsid w:val="00760BF3"/>
    <w:rsid w:val="00784EC0"/>
    <w:rsid w:val="007A604F"/>
    <w:rsid w:val="007D51CB"/>
    <w:rsid w:val="00854550"/>
    <w:rsid w:val="0088239F"/>
    <w:rsid w:val="0090063A"/>
    <w:rsid w:val="00933797"/>
    <w:rsid w:val="00A2125A"/>
    <w:rsid w:val="00A31F05"/>
    <w:rsid w:val="00A342C5"/>
    <w:rsid w:val="00AA6317"/>
    <w:rsid w:val="00AB5566"/>
    <w:rsid w:val="00AC486F"/>
    <w:rsid w:val="00B13088"/>
    <w:rsid w:val="00B16B95"/>
    <w:rsid w:val="00B35CAE"/>
    <w:rsid w:val="00B40629"/>
    <w:rsid w:val="00B812BC"/>
    <w:rsid w:val="00B92C4F"/>
    <w:rsid w:val="00C4727C"/>
    <w:rsid w:val="00D47D35"/>
    <w:rsid w:val="00DF71E8"/>
    <w:rsid w:val="00E96B21"/>
    <w:rsid w:val="00EA0524"/>
    <w:rsid w:val="00EB785F"/>
    <w:rsid w:val="00F65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1E8"/>
    <w:pPr>
      <w:spacing w:after="160" w:line="259" w:lineRule="auto"/>
    </w:pPr>
    <w:rPr>
      <w:kern w:val="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47D35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B92C4F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B92C4F"/>
    <w:rPr>
      <w:rFonts w:cs="Times New Roman"/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B92C4F"/>
    <w:rPr>
      <w:rFonts w:cs="Times New Roman"/>
      <w:color w:val="954F72"/>
      <w:u w:val="single"/>
    </w:rPr>
  </w:style>
  <w:style w:type="paragraph" w:styleId="NormalWeb">
    <w:name w:val="Normal (Web)"/>
    <w:basedOn w:val="Normal"/>
    <w:uiPriority w:val="99"/>
    <w:rsid w:val="00E96B21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E96B21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51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140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1409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1408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41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140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051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1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1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1407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40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140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41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141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051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lHoRQqmnZCsDq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tfK9v-ty0Gjv5w" TargetMode="External"/><Relationship Id="rId5" Type="http://schemas.openxmlformats.org/officeDocument/2006/relationships/hyperlink" Target="https://gym1528zg.mskobr.ru/files/bezopasnost/prezentacziya-orlyata-rossii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4</Pages>
  <Words>1227</Words>
  <Characters>6998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 социальной активности обучающихся начальных классов «Орлята России»</dc:title>
  <dc:subject/>
  <dc:creator>Евгения Каменева</dc:creator>
  <cp:keywords/>
  <dc:description/>
  <cp:lastModifiedBy>Султан</cp:lastModifiedBy>
  <cp:revision>3</cp:revision>
  <cp:lastPrinted>2024-08-23T10:37:00Z</cp:lastPrinted>
  <dcterms:created xsi:type="dcterms:W3CDTF">2024-09-17T05:14:00Z</dcterms:created>
  <dcterms:modified xsi:type="dcterms:W3CDTF">2024-09-17T10:30:00Z</dcterms:modified>
</cp:coreProperties>
</file>